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77777777" w:rsidR="007C7670" w:rsidRPr="00296DC2" w:rsidRDefault="007C7670" w:rsidP="00F51F4D">
      <w:pPr>
        <w:tabs>
          <w:tab w:val="left" w:pos="7635"/>
        </w:tabs>
        <w:spacing w:after="0"/>
        <w:ind w:left="7635" w:hanging="7635"/>
        <w:jc w:val="both"/>
        <w:rPr>
          <w:rFonts w:ascii="Century" w:hAnsi="Century" w:cs="Arial"/>
          <w:sz w:val="8"/>
        </w:rPr>
      </w:pPr>
    </w:p>
    <w:p w14:paraId="06FB1A4E"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COMERCIALIZADORA FARMACEUTICA DEL SURESTE S.A. DE C.V. </w:t>
      </w:r>
    </w:p>
    <w:p w14:paraId="6A2CE64B" w14:textId="335B7053"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(SUCURSAL TEAPA </w:t>
      </w:r>
      <w:r w:rsidR="001C4AAD">
        <w:rPr>
          <w:rFonts w:ascii="Century" w:hAnsi="Century" w:cs="Arial"/>
          <w:b/>
        </w:rPr>
        <w:t>CATEDRAL</w:t>
      </w:r>
      <w:r w:rsidRPr="00010CE6">
        <w:rPr>
          <w:rFonts w:ascii="Century" w:hAnsi="Century" w:cs="Arial"/>
          <w:b/>
        </w:rPr>
        <w:t>)</w:t>
      </w:r>
    </w:p>
    <w:p w14:paraId="578BC1C8"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Representante legal de la empresa:</w:t>
      </w:r>
    </w:p>
    <w:p w14:paraId="2795FD22"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 </w:t>
      </w:r>
      <w:proofErr w:type="spellStart"/>
      <w:r w:rsidRPr="00010CE6">
        <w:rPr>
          <w:rFonts w:ascii="Century" w:hAnsi="Century" w:cs="Arial"/>
          <w:b/>
        </w:rPr>
        <w:t>Nayeli</w:t>
      </w:r>
      <w:proofErr w:type="spellEnd"/>
      <w:r w:rsidRPr="00010CE6">
        <w:rPr>
          <w:rFonts w:ascii="Century" w:hAnsi="Century" w:cs="Arial"/>
          <w:b/>
        </w:rPr>
        <w:t xml:space="preserve"> Guadalupe Gómez Hernández</w:t>
      </w:r>
    </w:p>
    <w:p w14:paraId="401CD546"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TEL.: 9931999594</w:t>
      </w:r>
    </w:p>
    <w:p w14:paraId="2D2EA2B1"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Domicilio para oír y recibir notificaciones:</w:t>
      </w:r>
    </w:p>
    <w:p w14:paraId="083630D7" w14:textId="77777777" w:rsidR="001C4AAD" w:rsidRPr="001C4AAD" w:rsidRDefault="001C4AAD" w:rsidP="001C4AAD">
      <w:pPr>
        <w:tabs>
          <w:tab w:val="left" w:pos="2865"/>
        </w:tabs>
        <w:spacing w:after="0"/>
        <w:jc w:val="both"/>
        <w:rPr>
          <w:rFonts w:ascii="Century" w:hAnsi="Century" w:cs="Arial"/>
          <w:b/>
        </w:rPr>
      </w:pPr>
      <w:r w:rsidRPr="001C4AAD">
        <w:rPr>
          <w:rFonts w:ascii="Century" w:hAnsi="Century" w:cs="Arial"/>
          <w:b/>
        </w:rPr>
        <w:t xml:space="preserve">Avenida Gregorio Méndez No. 122, Colonia Centro, </w:t>
      </w:r>
    </w:p>
    <w:p w14:paraId="57896DAF" w14:textId="77777777" w:rsidR="001C4AAD" w:rsidRDefault="001C4AAD" w:rsidP="001C4AAD">
      <w:pPr>
        <w:tabs>
          <w:tab w:val="left" w:pos="2865"/>
        </w:tabs>
        <w:spacing w:after="0"/>
        <w:jc w:val="both"/>
        <w:rPr>
          <w:rFonts w:ascii="Century" w:hAnsi="Century" w:cs="Arial"/>
          <w:b/>
          <w:lang w:val="es-ES"/>
        </w:rPr>
      </w:pPr>
      <w:r w:rsidRPr="001C4AAD">
        <w:rPr>
          <w:rFonts w:ascii="Century" w:hAnsi="Century" w:cs="Arial"/>
          <w:b/>
        </w:rPr>
        <w:t>Municipio de Teapa, Tabasco</w:t>
      </w:r>
      <w:r w:rsidRPr="001C4AAD">
        <w:rPr>
          <w:rFonts w:ascii="Century" w:hAnsi="Century" w:cs="Arial"/>
          <w:b/>
          <w:lang w:val="es-ES"/>
        </w:rPr>
        <w:t xml:space="preserve"> </w:t>
      </w:r>
    </w:p>
    <w:p w14:paraId="0B3EC617" w14:textId="4E41BBA0" w:rsidR="00792BAD" w:rsidRPr="00296DC2" w:rsidRDefault="00792BAD" w:rsidP="001C4AAD">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07621109"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010CE6">
        <w:rPr>
          <w:rFonts w:ascii="Century" w:hAnsi="Century" w:cs="Arial"/>
          <w:color w:val="000000"/>
          <w:lang w:eastAsia="es-MX"/>
        </w:rPr>
        <w:t>OCHO</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010CE6">
        <w:rPr>
          <w:rFonts w:ascii="Century" w:hAnsi="Century" w:cs="Arial"/>
          <w:color w:val="000000"/>
          <w:lang w:eastAsia="es-MX"/>
        </w:rPr>
        <w:t>MARZO</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4EAD16C7"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DF43FD">
        <w:rPr>
          <w:rFonts w:ascii="Century" w:hAnsi="Century" w:cs="Arial"/>
          <w:color w:val="000000"/>
          <w:lang w:eastAsia="es-MX"/>
        </w:rPr>
        <w:t>once</w:t>
      </w:r>
      <w:r w:rsidR="00537253">
        <w:rPr>
          <w:rFonts w:ascii="Century" w:hAnsi="Century" w:cs="Arial"/>
          <w:color w:val="000000"/>
          <w:lang w:eastAsia="es-MX"/>
        </w:rPr>
        <w:t xml:space="preserve"> de </w:t>
      </w:r>
      <w:r w:rsidR="00CB6EE5">
        <w:rPr>
          <w:rFonts w:ascii="Century" w:hAnsi="Century" w:cs="Arial"/>
          <w:color w:val="000000"/>
          <w:lang w:eastAsia="es-MX"/>
        </w:rPr>
        <w:t>noviembre</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dos mil veinti</w:t>
      </w:r>
      <w:r w:rsidR="00DF16F4" w:rsidRPr="00E03166">
        <w:rPr>
          <w:rFonts w:ascii="Century" w:hAnsi="Century" w:cs="Arial"/>
          <w:color w:val="000000"/>
          <w:lang w:eastAsia="es-MX"/>
        </w:rPr>
        <w:t>dós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CB6EE5">
        <w:rPr>
          <w:rFonts w:ascii="Century" w:hAnsi="Century" w:cs="Arial"/>
          <w:color w:val="000000"/>
          <w:lang w:eastAsia="es-MX"/>
        </w:rPr>
        <w:t>l</w:t>
      </w:r>
      <w:r w:rsidR="00DF43FD">
        <w:rPr>
          <w:rFonts w:ascii="Century" w:hAnsi="Century" w:cs="Arial"/>
          <w:color w:val="000000"/>
          <w:lang w:eastAsia="es-MX"/>
        </w:rPr>
        <w:t>a</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proofErr w:type="spellStart"/>
      <w:r w:rsidR="00010CE6">
        <w:rPr>
          <w:rFonts w:ascii="Century" w:hAnsi="Century" w:cs="Arial"/>
          <w:bCs/>
          <w:color w:val="000000"/>
          <w:lang w:eastAsia="es-MX"/>
        </w:rPr>
        <w:t>Nayeli</w:t>
      </w:r>
      <w:proofErr w:type="spellEnd"/>
      <w:r w:rsidR="00010CE6">
        <w:rPr>
          <w:rFonts w:ascii="Century" w:hAnsi="Century" w:cs="Arial"/>
          <w:bCs/>
          <w:color w:val="000000"/>
          <w:lang w:eastAsia="es-MX"/>
        </w:rPr>
        <w:t xml:space="preserve"> Guadalupe Gómez </w:t>
      </w:r>
      <w:r w:rsidR="000C4C8C">
        <w:rPr>
          <w:rFonts w:ascii="Century" w:hAnsi="Century" w:cs="Arial"/>
          <w:bCs/>
          <w:color w:val="000000"/>
          <w:lang w:eastAsia="es-MX"/>
        </w:rPr>
        <w:t>Hernández</w:t>
      </w:r>
      <w:r w:rsidR="00010CE6">
        <w:rPr>
          <w:rFonts w:ascii="Century" w:hAnsi="Century" w:cs="Arial"/>
          <w:bCs/>
          <w:color w:val="000000"/>
          <w:lang w:eastAsia="es-MX"/>
        </w:rPr>
        <w:t xml:space="preserve"> representante legal de la empresa </w:t>
      </w:r>
      <w:r w:rsidR="00010CE6">
        <w:rPr>
          <w:rFonts w:ascii="Century" w:hAnsi="Century" w:cs="Arial"/>
          <w:b/>
          <w:bCs/>
          <w:color w:val="000000"/>
          <w:lang w:eastAsia="es-MX"/>
        </w:rPr>
        <w:t xml:space="preserve">COMERCIALIZADORA FARMACEUTICA DEL SURESTE S.A. DE C.V. (SUCURSAL TEAPA </w:t>
      </w:r>
      <w:r w:rsidR="001C4AAD">
        <w:rPr>
          <w:rFonts w:ascii="Century" w:hAnsi="Century" w:cs="Arial"/>
          <w:b/>
          <w:bCs/>
          <w:color w:val="000000"/>
          <w:lang w:eastAsia="es-MX"/>
        </w:rPr>
        <w:t>CATEDRAL</w:t>
      </w:r>
      <w:r w:rsidR="00010CE6">
        <w:rPr>
          <w:rFonts w:ascii="Century" w:hAnsi="Century" w:cs="Arial"/>
          <w:b/>
          <w:bCs/>
          <w:color w:val="000000"/>
          <w:lang w:eastAsia="es-MX"/>
        </w:rPr>
        <w:t>)</w:t>
      </w:r>
      <w:r w:rsidR="002C6759" w:rsidRPr="00E03166">
        <w:rPr>
          <w:rFonts w:ascii="Century" w:hAnsi="Century" w:cs="Arial"/>
          <w:b/>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1C4AAD" w:rsidRPr="001C4AAD">
        <w:rPr>
          <w:rFonts w:ascii="Century" w:hAnsi="Century" w:cs="Arial"/>
          <w:b/>
          <w:i/>
        </w:rPr>
        <w:t>Avenida Gregorio Méndez No. 122, Colonia Centro, Municipio de Teapa,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010CE6">
        <w:rPr>
          <w:rFonts w:ascii="Century" w:hAnsi="Century" w:cs="Arial"/>
          <w:b/>
          <w:i/>
          <w:iCs/>
          <w:color w:val="000000"/>
          <w:lang w:eastAsia="es-MX"/>
        </w:rPr>
        <w:t xml:space="preserve">embalaje de cartón, restos de alimentos, botellas de </w:t>
      </w:r>
      <w:r w:rsidR="000C4C8C">
        <w:rPr>
          <w:rFonts w:ascii="Century" w:hAnsi="Century" w:cs="Arial"/>
          <w:b/>
          <w:i/>
          <w:iCs/>
          <w:color w:val="000000"/>
          <w:lang w:eastAsia="es-MX"/>
        </w:rPr>
        <w:t>plástico</w:t>
      </w:r>
      <w:r w:rsidR="00010CE6">
        <w:rPr>
          <w:rFonts w:ascii="Century" w:hAnsi="Century" w:cs="Arial"/>
          <w:b/>
          <w:i/>
          <w:iCs/>
          <w:color w:val="000000"/>
          <w:lang w:eastAsia="es-MX"/>
        </w:rPr>
        <w:t>, tickets, papel higiénico y bolsas de plástico</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ción de</w:t>
      </w:r>
      <w:r w:rsidR="00DE67E3" w:rsidRPr="00A52C0B">
        <w:rPr>
          <w:rFonts w:ascii="Century" w:hAnsi="Century" w:cs="Arial"/>
          <w:b/>
          <w:color w:val="000000"/>
          <w:lang w:eastAsia="es-MX"/>
        </w:rPr>
        <w:t xml:space="preserve"> </w:t>
      </w:r>
      <w:r w:rsidR="00B508E6">
        <w:rPr>
          <w:rFonts w:ascii="Century" w:hAnsi="Century" w:cs="Arial"/>
          <w:b/>
          <w:color w:val="000000"/>
          <w:lang w:eastAsia="es-MX"/>
        </w:rPr>
        <w:t>setecientos cincuenta</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B508E6">
        <w:rPr>
          <w:rFonts w:ascii="Century" w:hAnsi="Century" w:cs="Arial"/>
          <w:b/>
          <w:bCs/>
          <w:color w:val="000000"/>
          <w:lang w:eastAsia="es-MX"/>
        </w:rPr>
        <w:t>75</w:t>
      </w:r>
      <w:r w:rsidR="00CB6EE5">
        <w:rPr>
          <w:rFonts w:ascii="Century" w:hAnsi="Century" w:cs="Arial"/>
          <w:b/>
          <w:bCs/>
          <w:color w:val="000000"/>
          <w:lang w:eastAsia="es-MX"/>
        </w:rPr>
        <w:t>0</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537253">
        <w:rPr>
          <w:rFonts w:ascii="Century" w:hAnsi="Century" w:cs="Arial"/>
          <w:b/>
          <w:color w:val="000000"/>
          <w:lang w:eastAsia="es-MX"/>
        </w:rPr>
        <w:t>PEQUEÑO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64A45B84" w:rsidR="002A198D" w:rsidRPr="002A198D" w:rsidRDefault="001C4AAD" w:rsidP="002A198D">
      <w:pPr>
        <w:tabs>
          <w:tab w:val="left" w:pos="2865"/>
        </w:tabs>
        <w:spacing w:after="0"/>
        <w:jc w:val="center"/>
        <w:rPr>
          <w:rFonts w:ascii="Century" w:hAnsi="Century" w:cs="Arial"/>
          <w:b/>
          <w:bCs/>
        </w:rPr>
      </w:pPr>
      <w:r>
        <w:rPr>
          <w:rFonts w:ascii="Century" w:hAnsi="Century" w:cs="Arial"/>
          <w:b/>
          <w:bCs/>
          <w:color w:val="000000"/>
          <w:lang w:eastAsia="es-MX"/>
        </w:rPr>
        <w:t>DPADS-CGRA-REGRSU-004</w:t>
      </w:r>
      <w:r w:rsidR="00B508E6">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lastRenderedPageBreak/>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0"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lastRenderedPageBreak/>
        <w:t>Reglamento de Protección Ambiental y Desarrollo Sustentable del Municipio de Teapa</w:t>
      </w:r>
      <w:r w:rsidRPr="00B508E6">
        <w:rPr>
          <w:rFonts w:ascii="Century" w:eastAsia="Times New Roman" w:hAnsi="Century" w:cs="Arial"/>
          <w:color w:val="000000"/>
          <w:lang w:eastAsia="es-MX"/>
        </w:rPr>
        <w:t>; así como en el Código Penal para el Estado de Tabasco en materia del fuero común y demás disposiciones aplicables en la materia.</w:t>
      </w:r>
    </w:p>
    <w:bookmarkEnd w:id="0"/>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1"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1"/>
      <w:r w:rsidRPr="00E03166">
        <w:rPr>
          <w:rFonts w:ascii="Century" w:eastAsia="Times New Roman" w:hAnsi="Century" w:cs="Arial"/>
          <w:color w:val="000000"/>
          <w:lang w:eastAsia="es-MX"/>
        </w:rPr>
        <w:t>.</w:t>
      </w:r>
      <w:bookmarkStart w:id="2"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2"/>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w:t>
      </w:r>
      <w:r w:rsidRPr="00296DC2">
        <w:rPr>
          <w:rFonts w:ascii="Century" w:eastAsia="Times New Roman" w:hAnsi="Century" w:cs="Arial"/>
          <w:color w:val="000000"/>
          <w:lang w:eastAsia="es-MX"/>
        </w:rPr>
        <w:lastRenderedPageBreak/>
        <w:t xml:space="preserve">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672BB810"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1C4AAD" w:rsidRPr="001C4AAD">
        <w:rPr>
          <w:rFonts w:ascii="Century" w:hAnsi="Century" w:cs="Arial"/>
          <w:b/>
          <w:i/>
        </w:rPr>
        <w:t>Avenida Gregorio Méndez No. 122, Colonia Centro, Municipio de Teapa, Tabasco</w:t>
      </w:r>
      <w:bookmarkStart w:id="3" w:name="_GoBack"/>
      <w:bookmarkEnd w:id="3"/>
      <w:r w:rsidR="001C4AAD">
        <w:rPr>
          <w:rFonts w:ascii="Century" w:hAnsi="Century" w:cs="Arial"/>
          <w:b/>
          <w:i/>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52CF225D" w14:textId="53B4B324" w:rsidR="00296DC2" w:rsidRPr="001C5FD4"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03347" w14:textId="77777777" w:rsidR="000B4504" w:rsidRDefault="000B4504" w:rsidP="00EB55F9">
      <w:pPr>
        <w:spacing w:after="0" w:line="240" w:lineRule="auto"/>
      </w:pPr>
      <w:r>
        <w:separator/>
      </w:r>
    </w:p>
  </w:endnote>
  <w:endnote w:type="continuationSeparator" w:id="0">
    <w:p w14:paraId="694E60E6" w14:textId="77777777" w:rsidR="000B4504" w:rsidRDefault="000B4504"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C3681" w14:textId="77777777" w:rsidR="000B4504" w:rsidRDefault="000B4504" w:rsidP="00EB55F9">
      <w:pPr>
        <w:spacing w:after="0" w:line="240" w:lineRule="auto"/>
      </w:pPr>
      <w:r>
        <w:separator/>
      </w:r>
    </w:p>
  </w:footnote>
  <w:footnote w:type="continuationSeparator" w:id="0">
    <w:p w14:paraId="25167538" w14:textId="77777777" w:rsidR="000B4504" w:rsidRDefault="000B4504"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0B4504">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76159D50"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1C4AAD">
                            <w:rPr>
                              <w:rFonts w:ascii="Herman" w:hAnsi="Herman" w:cs="Arial"/>
                              <w:b/>
                              <w:color w:val="000000"/>
                              <w:sz w:val="20"/>
                              <w:szCs w:val="20"/>
                              <w:lang w:val="es-MX" w:eastAsia="es-MX"/>
                            </w:rPr>
                            <w:t>4</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76159D50"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1C4AAD">
                      <w:rPr>
                        <w:rFonts w:ascii="Herman" w:hAnsi="Herman" w:cs="Arial"/>
                        <w:b/>
                        <w:color w:val="000000"/>
                        <w:sz w:val="20"/>
                        <w:szCs w:val="20"/>
                        <w:lang w:val="es-MX" w:eastAsia="es-MX"/>
                      </w:rPr>
                      <w:t>4</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E1740D">
                            <w:rPr>
                              <w:rFonts w:ascii="Herman" w:hAnsi="Herman" w:cs="Arial"/>
                              <w:noProof/>
                              <w:color w:val="000000"/>
                              <w:sz w:val="16"/>
                              <w:lang w:eastAsia="es-MX"/>
                            </w:rPr>
                            <w:t>3</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E1740D">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E1740D">
                      <w:rPr>
                        <w:rFonts w:ascii="Herman" w:hAnsi="Herman" w:cs="Arial"/>
                        <w:noProof/>
                        <w:color w:val="000000"/>
                        <w:sz w:val="16"/>
                        <w:lang w:eastAsia="es-MX"/>
                      </w:rPr>
                      <w:t>3</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E1740D">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783B2934"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1C4AAD">
                            <w:rPr>
                              <w:rFonts w:ascii="Herman" w:hAnsi="Herman" w:cs="Arial"/>
                              <w:b/>
                              <w:color w:val="000000"/>
                              <w:sz w:val="20"/>
                              <w:szCs w:val="22"/>
                              <w:lang w:val="es-MX" w:eastAsia="es-MX"/>
                            </w:rPr>
                            <w:t>4</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783B2934"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1C4AAD">
                      <w:rPr>
                        <w:rFonts w:ascii="Herman" w:hAnsi="Herman" w:cs="Arial"/>
                        <w:b/>
                        <w:color w:val="000000"/>
                        <w:sz w:val="20"/>
                        <w:szCs w:val="22"/>
                        <w:lang w:val="es-MX" w:eastAsia="es-MX"/>
                      </w:rPr>
                      <w:t>4</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0B4504">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C30"/>
    <w:rsid w:val="0001321D"/>
    <w:rsid w:val="00014C17"/>
    <w:rsid w:val="00017A3E"/>
    <w:rsid w:val="00023BCB"/>
    <w:rsid w:val="00023E6C"/>
    <w:rsid w:val="000240F0"/>
    <w:rsid w:val="000314A4"/>
    <w:rsid w:val="000359DF"/>
    <w:rsid w:val="00036372"/>
    <w:rsid w:val="00037049"/>
    <w:rsid w:val="00040D0F"/>
    <w:rsid w:val="00042D77"/>
    <w:rsid w:val="000440E4"/>
    <w:rsid w:val="00044BF2"/>
    <w:rsid w:val="00046A7C"/>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82601"/>
    <w:rsid w:val="00090043"/>
    <w:rsid w:val="000975EF"/>
    <w:rsid w:val="000A0E72"/>
    <w:rsid w:val="000A409B"/>
    <w:rsid w:val="000A423B"/>
    <w:rsid w:val="000B4504"/>
    <w:rsid w:val="000B4720"/>
    <w:rsid w:val="000B4A6D"/>
    <w:rsid w:val="000B717B"/>
    <w:rsid w:val="000C0196"/>
    <w:rsid w:val="000C0E06"/>
    <w:rsid w:val="000C4C8C"/>
    <w:rsid w:val="000C5707"/>
    <w:rsid w:val="000D64E6"/>
    <w:rsid w:val="000D7BF9"/>
    <w:rsid w:val="000E01EF"/>
    <w:rsid w:val="000E0735"/>
    <w:rsid w:val="000E6E25"/>
    <w:rsid w:val="000F0502"/>
    <w:rsid w:val="000F5C39"/>
    <w:rsid w:val="000F5E08"/>
    <w:rsid w:val="000F6BE6"/>
    <w:rsid w:val="0010208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4AAD"/>
    <w:rsid w:val="001C506B"/>
    <w:rsid w:val="001C5FD4"/>
    <w:rsid w:val="001C770F"/>
    <w:rsid w:val="001D17D3"/>
    <w:rsid w:val="001D2DC4"/>
    <w:rsid w:val="001D7A1C"/>
    <w:rsid w:val="001E6D65"/>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E8F"/>
    <w:rsid w:val="006039D2"/>
    <w:rsid w:val="00604D86"/>
    <w:rsid w:val="00605B72"/>
    <w:rsid w:val="00607724"/>
    <w:rsid w:val="00611285"/>
    <w:rsid w:val="00611914"/>
    <w:rsid w:val="00612846"/>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D40BF"/>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D00A9"/>
    <w:rsid w:val="00AD242C"/>
    <w:rsid w:val="00AD3007"/>
    <w:rsid w:val="00AD58F2"/>
    <w:rsid w:val="00AD643B"/>
    <w:rsid w:val="00AE0239"/>
    <w:rsid w:val="00AE1244"/>
    <w:rsid w:val="00AE1D8F"/>
    <w:rsid w:val="00AE552A"/>
    <w:rsid w:val="00AE5DE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6028"/>
    <w:rsid w:val="00BD6E1F"/>
    <w:rsid w:val="00BE008C"/>
    <w:rsid w:val="00BE1E51"/>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1F10"/>
    <w:rsid w:val="00D32BE1"/>
    <w:rsid w:val="00D331B4"/>
    <w:rsid w:val="00D46C2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40D"/>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914AA-8BC3-4B2A-B80A-7BB159EE5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4</TotalTime>
  <Pages>4</Pages>
  <Words>1634</Words>
  <Characters>8989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5</cp:revision>
  <cp:lastPrinted>2022-08-16T16:23:00Z</cp:lastPrinted>
  <dcterms:created xsi:type="dcterms:W3CDTF">2023-03-08T20:30:00Z</dcterms:created>
  <dcterms:modified xsi:type="dcterms:W3CDTF">2023-03-08T21:21:00Z</dcterms:modified>
</cp:coreProperties>
</file>