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77777777" w:rsidR="007C7670" w:rsidRPr="00296DC2" w:rsidRDefault="007C7670" w:rsidP="00F51F4D">
      <w:pPr>
        <w:tabs>
          <w:tab w:val="left" w:pos="7635"/>
        </w:tabs>
        <w:spacing w:after="0"/>
        <w:ind w:left="7635" w:hanging="7635"/>
        <w:jc w:val="both"/>
        <w:rPr>
          <w:rFonts w:ascii="Century" w:hAnsi="Century" w:cs="Arial"/>
          <w:sz w:val="8"/>
        </w:rPr>
      </w:pPr>
    </w:p>
    <w:p w14:paraId="3212EDA4" w14:textId="197D7426" w:rsidR="001535EE" w:rsidRDefault="00FD43B8" w:rsidP="00BD2011">
      <w:pPr>
        <w:tabs>
          <w:tab w:val="left" w:pos="7635"/>
        </w:tabs>
        <w:spacing w:after="0"/>
        <w:ind w:left="7635" w:hanging="7635"/>
        <w:jc w:val="both"/>
        <w:rPr>
          <w:rFonts w:ascii="Century" w:hAnsi="Century" w:cs="Arial"/>
          <w:b/>
        </w:rPr>
      </w:pPr>
      <w:r>
        <w:rPr>
          <w:rFonts w:ascii="Century" w:hAnsi="Century" w:cs="Arial"/>
          <w:b/>
        </w:rPr>
        <w:t xml:space="preserve">C. </w:t>
      </w:r>
      <w:r w:rsidR="00564830">
        <w:rPr>
          <w:rFonts w:ascii="Century" w:hAnsi="Century" w:cs="Arial"/>
          <w:b/>
        </w:rPr>
        <w:t>ANA BERTHA FLORES WENCES</w:t>
      </w:r>
      <w:r w:rsidR="00DF43FD">
        <w:rPr>
          <w:rFonts w:ascii="Century" w:hAnsi="Century" w:cs="Arial"/>
          <w:b/>
        </w:rPr>
        <w:t xml:space="preserve"> (PERSONA FÍSICA)</w:t>
      </w:r>
    </w:p>
    <w:p w14:paraId="49614D19" w14:textId="2A23D152" w:rsidR="00DF43FD" w:rsidRPr="00612846" w:rsidRDefault="00DF43FD" w:rsidP="00BD2011">
      <w:pPr>
        <w:tabs>
          <w:tab w:val="left" w:pos="7635"/>
        </w:tabs>
        <w:spacing w:after="0"/>
        <w:ind w:left="7635" w:hanging="7635"/>
        <w:jc w:val="both"/>
        <w:rPr>
          <w:rFonts w:ascii="Century" w:hAnsi="Century" w:cs="Arial"/>
          <w:b/>
        </w:rPr>
      </w:pPr>
      <w:r>
        <w:rPr>
          <w:rFonts w:ascii="Century" w:hAnsi="Century" w:cs="Arial"/>
          <w:b/>
        </w:rPr>
        <w:t>“</w:t>
      </w:r>
      <w:r w:rsidR="00564830">
        <w:rPr>
          <w:rFonts w:ascii="Century" w:hAnsi="Century" w:cs="Arial"/>
          <w:b/>
        </w:rPr>
        <w:t>SALON DE EVENTOS FLORES DEL EDEN</w:t>
      </w:r>
      <w:r>
        <w:rPr>
          <w:rFonts w:ascii="Century" w:hAnsi="Century" w:cs="Arial"/>
          <w:b/>
        </w:rPr>
        <w:t>”</w:t>
      </w:r>
    </w:p>
    <w:p w14:paraId="0C1A42B9" w14:textId="52333527" w:rsidR="00792BAD" w:rsidRPr="00612846" w:rsidRDefault="00792BAD" w:rsidP="00792BAD">
      <w:pPr>
        <w:spacing w:after="0"/>
        <w:jc w:val="both"/>
        <w:rPr>
          <w:rFonts w:ascii="Century" w:hAnsi="Century" w:cs="Arial"/>
          <w:b/>
        </w:rPr>
      </w:pPr>
      <w:r w:rsidRPr="00612846">
        <w:rPr>
          <w:rFonts w:ascii="Century" w:hAnsi="Century" w:cs="Arial"/>
          <w:b/>
        </w:rPr>
        <w:t>Domicilio para oír y recibir notificaciones:</w:t>
      </w:r>
    </w:p>
    <w:p w14:paraId="79F93BBD" w14:textId="77777777" w:rsidR="00DF43FD" w:rsidRDefault="00DF43FD" w:rsidP="00770FCA">
      <w:pPr>
        <w:tabs>
          <w:tab w:val="left" w:pos="2865"/>
        </w:tabs>
        <w:spacing w:after="0"/>
        <w:jc w:val="both"/>
        <w:rPr>
          <w:rFonts w:ascii="Century" w:hAnsi="Century" w:cs="Arial"/>
          <w:b/>
          <w:i/>
        </w:rPr>
      </w:pPr>
      <w:r>
        <w:rPr>
          <w:rFonts w:ascii="Century" w:hAnsi="Century" w:cs="Arial"/>
          <w:b/>
          <w:i/>
        </w:rPr>
        <w:t>Avenida Lázaro Cárdenas S/n., Colonia Lázaro Cárdenas</w:t>
      </w:r>
      <w:r w:rsidR="00B072AF">
        <w:rPr>
          <w:rFonts w:ascii="Century" w:hAnsi="Century" w:cs="Arial"/>
          <w:b/>
          <w:i/>
        </w:rPr>
        <w:t>,</w:t>
      </w:r>
    </w:p>
    <w:p w14:paraId="320337F1" w14:textId="62E36C54" w:rsidR="00DE776C" w:rsidRPr="00612846" w:rsidRDefault="00E03683" w:rsidP="00770FCA">
      <w:pPr>
        <w:tabs>
          <w:tab w:val="left" w:pos="2865"/>
        </w:tabs>
        <w:spacing w:after="0"/>
        <w:jc w:val="both"/>
        <w:rPr>
          <w:rFonts w:ascii="Century" w:hAnsi="Century" w:cs="Arial"/>
          <w:b/>
          <w:i/>
        </w:rPr>
      </w:pPr>
      <w:r w:rsidRPr="00612846">
        <w:rPr>
          <w:rFonts w:ascii="Century" w:hAnsi="Century" w:cs="Arial"/>
          <w:b/>
          <w:i/>
        </w:rPr>
        <w:t>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7645ABD9"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570A3D">
        <w:rPr>
          <w:rFonts w:ascii="Century" w:hAnsi="Century" w:cs="Arial"/>
          <w:color w:val="000000"/>
          <w:lang w:eastAsia="es-MX"/>
        </w:rPr>
        <w:t>OCHO</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570A3D">
        <w:rPr>
          <w:rFonts w:ascii="Century" w:hAnsi="Century" w:cs="Arial"/>
          <w:color w:val="000000"/>
          <w:lang w:eastAsia="es-MX"/>
        </w:rPr>
        <w:t>FEBRERO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570A3D">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2C869BD2"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570A3D">
        <w:rPr>
          <w:rFonts w:ascii="Century" w:hAnsi="Century" w:cs="Arial"/>
          <w:color w:val="000000"/>
          <w:lang w:eastAsia="es-MX"/>
        </w:rPr>
        <w:t>veintisiete</w:t>
      </w:r>
      <w:r w:rsidR="00537253">
        <w:rPr>
          <w:rFonts w:ascii="Century" w:hAnsi="Century" w:cs="Arial"/>
          <w:color w:val="000000"/>
          <w:lang w:eastAsia="es-MX"/>
        </w:rPr>
        <w:t xml:space="preserve"> de </w:t>
      </w:r>
      <w:r w:rsidR="00570A3D">
        <w:rPr>
          <w:rFonts w:ascii="Century" w:hAnsi="Century" w:cs="Arial"/>
          <w:color w:val="000000"/>
          <w:lang w:eastAsia="es-MX"/>
        </w:rPr>
        <w:t>enero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570A3D">
        <w:rPr>
          <w:rFonts w:ascii="Century" w:hAnsi="Century" w:cs="Arial"/>
          <w:color w:val="000000"/>
          <w:lang w:eastAsia="es-MX"/>
        </w:rPr>
        <w:t>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CB6EE5">
        <w:rPr>
          <w:rFonts w:ascii="Century" w:hAnsi="Century" w:cs="Arial"/>
          <w:color w:val="000000"/>
          <w:lang w:eastAsia="es-MX"/>
        </w:rPr>
        <w:t>l</w:t>
      </w:r>
      <w:r w:rsidR="00DF43FD">
        <w:rPr>
          <w:rFonts w:ascii="Century" w:hAnsi="Century" w:cs="Arial"/>
          <w:color w:val="000000"/>
          <w:lang w:eastAsia="es-MX"/>
        </w:rPr>
        <w:t>a</w:t>
      </w:r>
      <w:r w:rsidR="00CA1FAB" w:rsidRPr="00E03166">
        <w:rPr>
          <w:rFonts w:ascii="Century" w:hAnsi="Century" w:cs="Arial"/>
          <w:color w:val="000000"/>
          <w:lang w:eastAsia="es-MX"/>
        </w:rPr>
        <w:t xml:space="preserve"> </w:t>
      </w:r>
      <w:r w:rsidR="00CB6EE5" w:rsidRPr="00DF43FD">
        <w:rPr>
          <w:rFonts w:ascii="Century" w:hAnsi="Century" w:cs="Arial"/>
          <w:b/>
          <w:bCs/>
          <w:color w:val="000000"/>
          <w:lang w:eastAsia="es-MX"/>
        </w:rPr>
        <w:t xml:space="preserve">C. </w:t>
      </w:r>
      <w:r w:rsidR="00570A3D">
        <w:rPr>
          <w:rFonts w:ascii="Century" w:hAnsi="Century" w:cs="Arial"/>
          <w:b/>
          <w:bCs/>
          <w:color w:val="000000"/>
          <w:lang w:eastAsia="es-MX"/>
        </w:rPr>
        <w:t>ANA BERTHA FLORES WENCES “SALON DE EVENTOS FLORES DEL EDEN”</w:t>
      </w:r>
      <w:r w:rsidR="00CB6EE5" w:rsidRPr="00CB6EE5">
        <w:rPr>
          <w:rFonts w:ascii="Century" w:hAnsi="Century" w:cs="Arial"/>
          <w:bCs/>
          <w:color w:val="000000"/>
          <w:lang w:eastAsia="es-MX"/>
        </w:rPr>
        <w:t xml:space="preserve">, </w:t>
      </w:r>
      <w:r w:rsidR="00DF43FD">
        <w:rPr>
          <w:rFonts w:ascii="Century" w:hAnsi="Century" w:cs="Arial"/>
          <w:bCs/>
          <w:color w:val="000000"/>
          <w:lang w:eastAsia="es-MX"/>
        </w:rPr>
        <w:t>persona física</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F310A6">
        <w:rPr>
          <w:rFonts w:ascii="Century" w:hAnsi="Century" w:cs="Arial"/>
          <w:b/>
          <w:i/>
        </w:rPr>
        <w:t>Boulevard Francisco Trujillo Gurría No. 1, Colonia Centro,</w:t>
      </w:r>
      <w:r w:rsidR="007218DC">
        <w:rPr>
          <w:rFonts w:ascii="Century" w:hAnsi="Century" w:cs="Arial"/>
          <w:b/>
          <w:i/>
        </w:rPr>
        <w:t xml:space="preserve"> </w:t>
      </w:r>
      <w:r w:rsidR="005E0DCB" w:rsidRPr="0015784A">
        <w:rPr>
          <w:rFonts w:ascii="Century" w:hAnsi="Century" w:cs="Arial"/>
          <w:b/>
          <w:bCs/>
          <w:i/>
        </w:rPr>
        <w:t>Municipio de Teapa</w:t>
      </w:r>
      <w:r w:rsidR="00B749EE" w:rsidRPr="0015784A">
        <w:rPr>
          <w:rFonts w:ascii="Century" w:hAnsi="Century" w:cs="Arial"/>
          <w:b/>
          <w:bCs/>
          <w:i/>
        </w:rPr>
        <w:t>,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F310A6">
        <w:rPr>
          <w:rFonts w:ascii="Century" w:hAnsi="Century" w:cs="Arial"/>
          <w:b/>
          <w:i/>
          <w:iCs/>
          <w:color w:val="000000"/>
          <w:lang w:eastAsia="es-MX"/>
        </w:rPr>
        <w:t>platos, cubiertos, vasos desechables, botellas de plástico</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ción de</w:t>
      </w:r>
      <w:r w:rsidR="00DE67E3" w:rsidRPr="00A52C0B">
        <w:rPr>
          <w:rFonts w:ascii="Century" w:hAnsi="Century" w:cs="Arial"/>
          <w:b/>
          <w:color w:val="000000"/>
          <w:lang w:eastAsia="es-MX"/>
        </w:rPr>
        <w:t xml:space="preserve"> </w:t>
      </w:r>
      <w:r w:rsidR="00F310A6">
        <w:rPr>
          <w:rFonts w:ascii="Century" w:hAnsi="Century" w:cs="Arial"/>
          <w:b/>
          <w:color w:val="000000"/>
          <w:lang w:eastAsia="es-MX"/>
        </w:rPr>
        <w:t>setenta y dos</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F310A6">
        <w:rPr>
          <w:rFonts w:ascii="Century" w:hAnsi="Century" w:cs="Arial"/>
          <w:b/>
          <w:bCs/>
          <w:color w:val="000000"/>
          <w:lang w:eastAsia="es-MX"/>
        </w:rPr>
        <w:t>72</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F310A6">
        <w:rPr>
          <w:rFonts w:ascii="Century" w:hAnsi="Century" w:cs="Arial"/>
          <w:b/>
          <w:color w:val="000000"/>
          <w:lang w:eastAsia="es-MX"/>
        </w:rPr>
        <w:t>MICRO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2177D61D" w:rsidR="002A198D" w:rsidRPr="002A198D" w:rsidRDefault="000F5E08" w:rsidP="002A198D">
      <w:pPr>
        <w:tabs>
          <w:tab w:val="left" w:pos="2865"/>
        </w:tabs>
        <w:spacing w:after="0"/>
        <w:jc w:val="center"/>
        <w:rPr>
          <w:rFonts w:ascii="Century" w:hAnsi="Century" w:cs="Arial"/>
          <w:b/>
          <w:bCs/>
        </w:rPr>
      </w:pPr>
      <w:r>
        <w:rPr>
          <w:rFonts w:ascii="Century" w:hAnsi="Century" w:cs="Arial"/>
          <w:b/>
          <w:bCs/>
          <w:color w:val="000000"/>
          <w:lang w:eastAsia="es-MX"/>
        </w:rPr>
        <w:t>DPADS-CGRA-REGRSU-</w:t>
      </w:r>
      <w:r w:rsidR="00F310A6">
        <w:rPr>
          <w:rFonts w:ascii="Century" w:hAnsi="Century" w:cs="Arial"/>
          <w:b/>
          <w:bCs/>
          <w:color w:val="000000"/>
          <w:lang w:eastAsia="es-MX"/>
        </w:rPr>
        <w:t>00</w:t>
      </w:r>
      <w:r>
        <w:rPr>
          <w:rFonts w:ascii="Century" w:hAnsi="Century" w:cs="Arial"/>
          <w:b/>
          <w:bCs/>
          <w:color w:val="000000"/>
          <w:lang w:eastAsia="es-MX"/>
        </w:rPr>
        <w:t>1</w:t>
      </w:r>
      <w:r w:rsidR="00E81FD3">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7A1040D6" w:rsidR="002C6759" w:rsidRPr="00E305BF" w:rsidRDefault="00792BAD" w:rsidP="00E305BF">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del Estado de Tabasco</w:t>
      </w:r>
      <w:r w:rsidR="007C5668" w:rsidRPr="00C363B7">
        <w:rPr>
          <w:rFonts w:ascii="Century" w:eastAsia="Times New Roman" w:hAnsi="Century" w:cs="Arial"/>
          <w:color w:val="000000"/>
          <w:lang w:eastAsia="es-MX"/>
        </w:rPr>
        <w:t>,</w:t>
      </w:r>
      <w:r w:rsidR="00BF139A" w:rsidRPr="00C363B7">
        <w:rPr>
          <w:rFonts w:ascii="Century" w:eastAsia="Times New Roman" w:hAnsi="Century" w:cs="Arial"/>
          <w:color w:val="000000"/>
          <w:lang w:eastAsia="es-MX"/>
        </w:rPr>
        <w:t xml:space="preserve"> </w:t>
      </w:r>
      <w:r w:rsidR="00735B8E">
        <w:rPr>
          <w:rFonts w:ascii="Century" w:eastAsia="Times New Roman" w:hAnsi="Century" w:cs="Arial"/>
          <w:color w:val="000000"/>
          <w:lang w:eastAsia="es-MX"/>
        </w:rPr>
        <w:t xml:space="preserve">y </w:t>
      </w:r>
      <w:r w:rsidRPr="00C363B7">
        <w:rPr>
          <w:rFonts w:ascii="Century" w:eastAsia="Times New Roman" w:hAnsi="Century" w:cs="Arial"/>
          <w:color w:val="000000"/>
          <w:lang w:eastAsia="es-MX"/>
        </w:rPr>
        <w:t>su Reglamento</w:t>
      </w:r>
      <w:r w:rsidR="00735B8E">
        <w:rPr>
          <w:rFonts w:ascii="Century" w:eastAsia="Times New Roman" w:hAnsi="Century" w:cs="Arial"/>
          <w:color w:val="000000"/>
          <w:lang w:eastAsia="es-MX"/>
        </w:rPr>
        <w:t>;</w:t>
      </w:r>
      <w:bookmarkStart w:id="1" w:name="_GoBack"/>
      <w:bookmarkEnd w:id="1"/>
      <w:r w:rsidR="007C5668" w:rsidRPr="00C363B7">
        <w:rPr>
          <w:rFonts w:ascii="Century" w:eastAsia="Times New Roman" w:hAnsi="Century" w:cs="Arial"/>
          <w:color w:val="000000"/>
          <w:lang w:eastAsia="es-MX"/>
        </w:rPr>
        <w:t xml:space="preserve"> </w:t>
      </w:r>
      <w:r w:rsidR="00C363B7" w:rsidRPr="00C363B7">
        <w:rPr>
          <w:rFonts w:ascii="Century" w:eastAsia="Times New Roman" w:hAnsi="Century" w:cs="Arial"/>
          <w:color w:val="000000"/>
          <w:lang w:eastAsia="es-MX"/>
        </w:rPr>
        <w:t xml:space="preserve">en el </w:t>
      </w:r>
      <w:r w:rsidR="007C5668" w:rsidRPr="00C363B7">
        <w:rPr>
          <w:rFonts w:ascii="Century" w:eastAsia="Times New Roman" w:hAnsi="Century" w:cs="Arial"/>
          <w:color w:val="000000"/>
          <w:lang w:eastAsia="es-MX"/>
        </w:rPr>
        <w:t>Reglamento de Protección Ambiental y Desarrollo Sustentable del Municipio de Teapa</w:t>
      </w:r>
      <w:r w:rsidRPr="00C363B7">
        <w:rPr>
          <w:rFonts w:ascii="Century" w:eastAsia="Times New Roman" w:hAnsi="Century" w:cs="Arial"/>
          <w:color w:val="000000"/>
          <w:lang w:eastAsia="es-MX"/>
        </w:rPr>
        <w:t xml:space="preserve">; así </w:t>
      </w:r>
      <w:r w:rsidRPr="00E305BF">
        <w:rPr>
          <w:rFonts w:ascii="Century" w:eastAsia="Times New Roman" w:hAnsi="Century" w:cs="Arial"/>
          <w:color w:val="000000"/>
          <w:lang w:eastAsia="es-MX"/>
        </w:rPr>
        <w:t>como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2" w:name="_Hlk104378406"/>
      <w:r w:rsidRPr="00E03166">
        <w:rPr>
          <w:rFonts w:ascii="Century" w:eastAsia="Times New Roman" w:hAnsi="Century" w:cs="Arial"/>
          <w:color w:val="000000"/>
          <w:lang w:eastAsia="es-MX"/>
        </w:rPr>
        <w:lastRenderedPageBreak/>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2"/>
      <w:r w:rsidRPr="00E03166">
        <w:rPr>
          <w:rFonts w:ascii="Century" w:eastAsia="Times New Roman" w:hAnsi="Century" w:cs="Arial"/>
          <w:color w:val="000000"/>
          <w:lang w:eastAsia="es-MX"/>
        </w:rPr>
        <w:t>.</w:t>
      </w:r>
      <w:bookmarkStart w:id="3"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3"/>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lastRenderedPageBreak/>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37AF4BA0"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38545E">
        <w:rPr>
          <w:rFonts w:ascii="Century" w:hAnsi="Century" w:cs="Arial"/>
          <w:i/>
        </w:rPr>
        <w:t>Boulevard Francisco Trujillo Gurría No. 1, Colonia Centro</w:t>
      </w:r>
      <w:r w:rsidR="00DE67E3" w:rsidRPr="00DE67E3">
        <w:rPr>
          <w:rFonts w:ascii="Century" w:hAnsi="Century" w:cs="Arial"/>
          <w:i/>
        </w:rPr>
        <w:t xml:space="preserve">, </w:t>
      </w:r>
      <w:r w:rsidR="00DE67E3" w:rsidRPr="00DE67E3">
        <w:rPr>
          <w:rFonts w:ascii="Century" w:hAnsi="Century" w:cs="Arial"/>
          <w:bCs/>
          <w:i/>
        </w:rPr>
        <w:t>Municipio de Teapa, Tabasco</w:t>
      </w:r>
      <w:r w:rsidR="00CC11C1" w:rsidRPr="00E03166">
        <w:rPr>
          <w:rFonts w:ascii="Century" w:hAnsi="Century" w:cs="Arial"/>
          <w:i/>
          <w:iCs/>
          <w:color w:val="000000"/>
          <w:lang w:eastAsia="es-MX"/>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27CF3639" w14:textId="17D7F498" w:rsidR="007C01B1"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52CF225D" w14:textId="77777777" w:rsidR="00296DC2" w:rsidRPr="001C5FD4" w:rsidRDefault="00296DC2" w:rsidP="00296DC2">
      <w:pPr>
        <w:pStyle w:val="Textoindependiente2"/>
        <w:spacing w:line="276" w:lineRule="auto"/>
        <w:jc w:val="both"/>
        <w:rPr>
          <w:rFonts w:ascii="Century" w:hAnsi="Century" w:cs="Arial"/>
          <w:sz w:val="22"/>
          <w:szCs w:val="22"/>
          <w:lang w:val="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5A74081F" w14:textId="77777777" w:rsidR="00A4511B" w:rsidRDefault="00A4511B" w:rsidP="00A4511B">
      <w:pPr>
        <w:spacing w:after="0"/>
        <w:outlineLvl w:val="0"/>
        <w:rPr>
          <w:rFonts w:ascii="Century" w:eastAsia="Times New Roman" w:hAnsi="Century" w:cs="Arial"/>
          <w:b/>
          <w:color w:val="000000"/>
          <w:lang w:eastAsia="es-MX"/>
        </w:rPr>
      </w:pP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E3C0E" w14:textId="77777777" w:rsidR="00142846" w:rsidRDefault="00142846" w:rsidP="00EB55F9">
      <w:pPr>
        <w:spacing w:after="0" w:line="240" w:lineRule="auto"/>
      </w:pPr>
      <w:r>
        <w:separator/>
      </w:r>
    </w:p>
  </w:endnote>
  <w:endnote w:type="continuationSeparator" w:id="0">
    <w:p w14:paraId="174BBF52" w14:textId="77777777" w:rsidR="00142846" w:rsidRDefault="00142846"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361FF740" w:rsidR="00EA4E38" w:rsidRDefault="00564830">
    <w:pPr>
      <w:pStyle w:val="Piedepgina"/>
    </w:pPr>
    <w:r>
      <w:rPr>
        <w:noProof/>
        <w:lang w:eastAsia="es-MX"/>
      </w:rPr>
      <w:drawing>
        <wp:anchor distT="0" distB="0" distL="114300" distR="114300" simplePos="0" relativeHeight="251696128" behindDoc="0" locked="0" layoutInCell="1" allowOverlap="1" wp14:anchorId="186AEC43" wp14:editId="104FAF93">
          <wp:simplePos x="0" y="0"/>
          <wp:positionH relativeFrom="margin">
            <wp:posOffset>143510</wp:posOffset>
          </wp:positionH>
          <wp:positionV relativeFrom="paragraph">
            <wp:posOffset>-73660</wp:posOffset>
          </wp:positionV>
          <wp:extent cx="5840730" cy="632460"/>
          <wp:effectExtent l="0" t="0" r="0" b="0"/>
          <wp:wrapThrough wrapText="bothSides">
            <wp:wrapPolygon edited="0">
              <wp:start x="6411" y="1952"/>
              <wp:lineTo x="5566" y="5855"/>
              <wp:lineTo x="7115" y="13663"/>
              <wp:lineTo x="7045" y="14964"/>
              <wp:lineTo x="7115" y="18867"/>
              <wp:lineTo x="14231" y="18867"/>
              <wp:lineTo x="14513" y="17566"/>
              <wp:lineTo x="14513" y="15614"/>
              <wp:lineTo x="15076" y="11711"/>
              <wp:lineTo x="15358" y="7807"/>
              <wp:lineTo x="15076" y="1952"/>
              <wp:lineTo x="6411" y="195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0730" cy="6324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D55D3" w14:textId="77777777" w:rsidR="00142846" w:rsidRDefault="00142846" w:rsidP="00EB55F9">
      <w:pPr>
        <w:spacing w:after="0" w:line="240" w:lineRule="auto"/>
      </w:pPr>
      <w:r>
        <w:separator/>
      </w:r>
    </w:p>
  </w:footnote>
  <w:footnote w:type="continuationSeparator" w:id="0">
    <w:p w14:paraId="5B4B5204" w14:textId="77777777" w:rsidR="00142846" w:rsidRDefault="00142846"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142846">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12C94250" w14:textId="6248959C"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564830">
                            <w:rPr>
                              <w:rFonts w:ascii="Herman" w:hAnsi="Herman" w:cs="Arial"/>
                              <w:b/>
                              <w:color w:val="000000"/>
                              <w:sz w:val="20"/>
                              <w:szCs w:val="20"/>
                              <w:lang w:val="es-MX" w:eastAsia="es-MX"/>
                            </w:rPr>
                            <w:t>RSU-001-2023</w:t>
                          </w:r>
                        </w:p>
                        <w:p w14:paraId="7DE5D1E3" w14:textId="4E01BD92" w:rsidR="00D7517E" w:rsidRPr="00040D0F" w:rsidRDefault="00D7517E" w:rsidP="00040D0F">
                          <w:pPr>
                            <w:spacing w:after="0"/>
                            <w:rPr>
                              <w:rFonts w:ascii="Century" w:hAnsi="Century"/>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12C94250" w14:textId="6248959C"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564830">
                      <w:rPr>
                        <w:rFonts w:ascii="Herman" w:hAnsi="Herman" w:cs="Arial"/>
                        <w:b/>
                        <w:color w:val="000000"/>
                        <w:sz w:val="20"/>
                        <w:szCs w:val="20"/>
                        <w:lang w:val="es-MX" w:eastAsia="es-MX"/>
                      </w:rPr>
                      <w:t>RSU-001-2023</w:t>
                    </w:r>
                  </w:p>
                  <w:p w14:paraId="7DE5D1E3" w14:textId="4E01BD92" w:rsidR="00D7517E" w:rsidRPr="00040D0F" w:rsidRDefault="00D7517E" w:rsidP="00040D0F">
                    <w:pPr>
                      <w:spacing w:after="0"/>
                      <w:rPr>
                        <w:rFonts w:ascii="Century" w:hAnsi="Century"/>
                        <w:b/>
                        <w:bCs/>
                      </w:rPr>
                    </w:pP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735B8E">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735B8E">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735B8E">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735B8E">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65BD9C3F"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035D2E5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4DF3EE9B"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564830">
                            <w:rPr>
                              <w:rFonts w:ascii="Herman" w:hAnsi="Herman" w:cs="Arial"/>
                              <w:b/>
                              <w:color w:val="000000"/>
                              <w:sz w:val="20"/>
                              <w:szCs w:val="22"/>
                              <w:lang w:val="es-MX" w:eastAsia="es-MX"/>
                            </w:rPr>
                            <w:t>EGRSU-001-2023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4DF3EE9B"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564830">
                      <w:rPr>
                        <w:rFonts w:ascii="Herman" w:hAnsi="Herman" w:cs="Arial"/>
                        <w:b/>
                        <w:color w:val="000000"/>
                        <w:sz w:val="20"/>
                        <w:szCs w:val="22"/>
                        <w:lang w:val="es-MX" w:eastAsia="es-MX"/>
                      </w:rPr>
                      <w:t>EGRSU-001-2023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142846">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1C30"/>
    <w:rsid w:val="0001321D"/>
    <w:rsid w:val="00014C17"/>
    <w:rsid w:val="00017A3E"/>
    <w:rsid w:val="00023BCB"/>
    <w:rsid w:val="00023E6C"/>
    <w:rsid w:val="000240F0"/>
    <w:rsid w:val="000314A4"/>
    <w:rsid w:val="000332D2"/>
    <w:rsid w:val="000359DF"/>
    <w:rsid w:val="00036372"/>
    <w:rsid w:val="00037049"/>
    <w:rsid w:val="00040D0F"/>
    <w:rsid w:val="00042D77"/>
    <w:rsid w:val="000440E4"/>
    <w:rsid w:val="00044BF2"/>
    <w:rsid w:val="00046A7C"/>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6E25"/>
    <w:rsid w:val="000F0502"/>
    <w:rsid w:val="000F5C39"/>
    <w:rsid w:val="000F5E08"/>
    <w:rsid w:val="000F6BE6"/>
    <w:rsid w:val="0010208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846"/>
    <w:rsid w:val="00142D6D"/>
    <w:rsid w:val="00147BC8"/>
    <w:rsid w:val="001535EE"/>
    <w:rsid w:val="00153E31"/>
    <w:rsid w:val="001541B3"/>
    <w:rsid w:val="00154A4D"/>
    <w:rsid w:val="001569FA"/>
    <w:rsid w:val="0015784A"/>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FD4"/>
    <w:rsid w:val="001C770F"/>
    <w:rsid w:val="001D17D3"/>
    <w:rsid w:val="001D2DC4"/>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51B0"/>
    <w:rsid w:val="00385309"/>
    <w:rsid w:val="0038545E"/>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4681"/>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830"/>
    <w:rsid w:val="00564DBA"/>
    <w:rsid w:val="00566D5E"/>
    <w:rsid w:val="005700E8"/>
    <w:rsid w:val="005701D3"/>
    <w:rsid w:val="00570A3D"/>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E8F"/>
    <w:rsid w:val="006039D2"/>
    <w:rsid w:val="00604D86"/>
    <w:rsid w:val="00605B72"/>
    <w:rsid w:val="00611285"/>
    <w:rsid w:val="00611914"/>
    <w:rsid w:val="00612846"/>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5B8E"/>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3E99"/>
    <w:rsid w:val="00994489"/>
    <w:rsid w:val="0099534A"/>
    <w:rsid w:val="009961E6"/>
    <w:rsid w:val="00997BE1"/>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42C"/>
    <w:rsid w:val="00AD3007"/>
    <w:rsid w:val="00AD58F2"/>
    <w:rsid w:val="00AD643B"/>
    <w:rsid w:val="00AE0239"/>
    <w:rsid w:val="00AE1244"/>
    <w:rsid w:val="00AE1D8F"/>
    <w:rsid w:val="00AE552A"/>
    <w:rsid w:val="00AE5DE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6028"/>
    <w:rsid w:val="00BD6E1F"/>
    <w:rsid w:val="00BE008C"/>
    <w:rsid w:val="00BE1E51"/>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81FD3"/>
    <w:rsid w:val="00E92839"/>
    <w:rsid w:val="00E92C64"/>
    <w:rsid w:val="00E949E3"/>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10A6"/>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9B5C6-C410-4542-A339-4A1C049A4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Template>
  <TotalTime>72</TotalTime>
  <Pages>4</Pages>
  <Words>1605</Words>
  <Characters>8831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Axel Vega</cp:lastModifiedBy>
  <cp:revision>7</cp:revision>
  <cp:lastPrinted>2023-02-08T21:42:00Z</cp:lastPrinted>
  <dcterms:created xsi:type="dcterms:W3CDTF">2022-12-14T18:43:00Z</dcterms:created>
  <dcterms:modified xsi:type="dcterms:W3CDTF">2023-02-08T21:43:00Z</dcterms:modified>
</cp:coreProperties>
</file>