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Pr="00296DC2" w:rsidRDefault="007C7670" w:rsidP="00F51F4D">
      <w:pPr>
        <w:tabs>
          <w:tab w:val="left" w:pos="7635"/>
        </w:tabs>
        <w:spacing w:after="0"/>
        <w:ind w:left="7635" w:hanging="7635"/>
        <w:jc w:val="both"/>
        <w:rPr>
          <w:rFonts w:ascii="Century" w:hAnsi="Century" w:cs="Arial"/>
          <w:sz w:val="8"/>
        </w:rPr>
      </w:pPr>
    </w:p>
    <w:p w14:paraId="49614D19" w14:textId="6159F7FF" w:rsidR="00DF43FD" w:rsidRDefault="000057DA" w:rsidP="00BD2011">
      <w:pPr>
        <w:tabs>
          <w:tab w:val="left" w:pos="7635"/>
        </w:tabs>
        <w:spacing w:after="0"/>
        <w:ind w:left="7635" w:hanging="7635"/>
        <w:jc w:val="both"/>
        <w:rPr>
          <w:rFonts w:ascii="Century" w:hAnsi="Century" w:cs="Arial"/>
          <w:b/>
        </w:rPr>
      </w:pPr>
      <w:r>
        <w:rPr>
          <w:rFonts w:ascii="Century" w:hAnsi="Century" w:cs="Arial"/>
          <w:b/>
        </w:rPr>
        <w:t>TECNOLOGÍA FUTU</w:t>
      </w:r>
      <w:r w:rsidR="005F548C">
        <w:rPr>
          <w:rFonts w:ascii="Century" w:hAnsi="Century" w:cs="Arial"/>
          <w:b/>
        </w:rPr>
        <w:t>RA DE INTERNET S.A.</w:t>
      </w:r>
      <w:r w:rsidR="008C0220">
        <w:rPr>
          <w:rFonts w:ascii="Century" w:hAnsi="Century" w:cs="Arial"/>
          <w:b/>
        </w:rPr>
        <w:t xml:space="preserve"> DE C.V.</w:t>
      </w:r>
    </w:p>
    <w:p w14:paraId="3FDCAB08" w14:textId="724C5C9D" w:rsidR="008C0220" w:rsidRDefault="008C0220" w:rsidP="00BD2011">
      <w:pPr>
        <w:tabs>
          <w:tab w:val="left" w:pos="7635"/>
        </w:tabs>
        <w:spacing w:after="0"/>
        <w:ind w:left="7635" w:hanging="7635"/>
        <w:jc w:val="both"/>
        <w:rPr>
          <w:rFonts w:ascii="Century" w:hAnsi="Century" w:cs="Arial"/>
          <w:b/>
        </w:rPr>
      </w:pPr>
      <w:r>
        <w:rPr>
          <w:rFonts w:ascii="Century" w:hAnsi="Century" w:cs="Arial"/>
          <w:b/>
        </w:rPr>
        <w:t>Representante legal de la empresa:</w:t>
      </w:r>
    </w:p>
    <w:p w14:paraId="7689F854" w14:textId="0E6B90D2" w:rsidR="008C0220" w:rsidRPr="00612846" w:rsidRDefault="008C0220" w:rsidP="00BD2011">
      <w:pPr>
        <w:tabs>
          <w:tab w:val="left" w:pos="7635"/>
        </w:tabs>
        <w:spacing w:after="0"/>
        <w:ind w:left="7635" w:hanging="7635"/>
        <w:jc w:val="both"/>
        <w:rPr>
          <w:rFonts w:ascii="Century" w:hAnsi="Century" w:cs="Arial"/>
          <w:b/>
        </w:rPr>
      </w:pPr>
      <w:r>
        <w:rPr>
          <w:rFonts w:ascii="Century" w:hAnsi="Century" w:cs="Arial"/>
          <w:b/>
        </w:rPr>
        <w:t xml:space="preserve">C. </w:t>
      </w:r>
      <w:r w:rsidR="005F548C">
        <w:rPr>
          <w:rFonts w:ascii="Century" w:hAnsi="Century" w:cs="Arial"/>
          <w:b/>
        </w:rPr>
        <w:t xml:space="preserve">Víctor Hugo </w:t>
      </w:r>
      <w:proofErr w:type="spellStart"/>
      <w:r w:rsidR="005F548C">
        <w:rPr>
          <w:rFonts w:ascii="Century" w:hAnsi="Century" w:cs="Arial"/>
          <w:b/>
        </w:rPr>
        <w:t>Gauna</w:t>
      </w:r>
      <w:proofErr w:type="spellEnd"/>
      <w:r w:rsidR="005F548C">
        <w:rPr>
          <w:rFonts w:ascii="Century" w:hAnsi="Century" w:cs="Arial"/>
          <w:b/>
        </w:rPr>
        <w:t xml:space="preserve"> Dávila</w:t>
      </w:r>
    </w:p>
    <w:p w14:paraId="0C1A42B9" w14:textId="52333527" w:rsidR="00792BAD" w:rsidRPr="00612846" w:rsidRDefault="00792BAD" w:rsidP="00792BAD">
      <w:pPr>
        <w:spacing w:after="0"/>
        <w:jc w:val="both"/>
        <w:rPr>
          <w:rFonts w:ascii="Century" w:hAnsi="Century" w:cs="Arial"/>
          <w:b/>
        </w:rPr>
      </w:pPr>
      <w:r w:rsidRPr="00612846">
        <w:rPr>
          <w:rFonts w:ascii="Century" w:hAnsi="Century" w:cs="Arial"/>
          <w:b/>
        </w:rPr>
        <w:t>Domicilio para oír y recibir notificaciones:</w:t>
      </w:r>
    </w:p>
    <w:p w14:paraId="4F9F7DF0" w14:textId="6996FFD6" w:rsidR="005F548C" w:rsidRDefault="005F548C" w:rsidP="00770FCA">
      <w:pPr>
        <w:tabs>
          <w:tab w:val="left" w:pos="2865"/>
        </w:tabs>
        <w:spacing w:after="0"/>
        <w:jc w:val="both"/>
        <w:rPr>
          <w:rFonts w:ascii="Century" w:hAnsi="Century" w:cs="Arial"/>
          <w:b/>
          <w:i/>
        </w:rPr>
      </w:pPr>
      <w:r w:rsidRPr="00DE58FB">
        <w:rPr>
          <w:rFonts w:ascii="Century" w:hAnsi="Century" w:cs="Arial"/>
          <w:b/>
          <w:i/>
        </w:rPr>
        <w:t>Calle Arroyo Sane No. 101, Esquina Francisco Trujillo</w:t>
      </w:r>
      <w:r w:rsidR="00DE58FB" w:rsidRPr="00DE58FB">
        <w:rPr>
          <w:rFonts w:ascii="Century" w:hAnsi="Century" w:cs="Arial"/>
          <w:b/>
          <w:i/>
        </w:rPr>
        <w:t>,</w:t>
      </w:r>
    </w:p>
    <w:p w14:paraId="320337F1" w14:textId="5E8BB27C" w:rsidR="00DE776C" w:rsidRPr="00612846" w:rsidRDefault="00DE58FB" w:rsidP="00770FCA">
      <w:pPr>
        <w:tabs>
          <w:tab w:val="left" w:pos="2865"/>
        </w:tabs>
        <w:spacing w:after="0"/>
        <w:jc w:val="both"/>
        <w:rPr>
          <w:rFonts w:ascii="Century" w:hAnsi="Century" w:cs="Arial"/>
          <w:b/>
          <w:i/>
        </w:rPr>
      </w:pPr>
      <w:r>
        <w:rPr>
          <w:rFonts w:ascii="Century" w:hAnsi="Century" w:cs="Arial"/>
          <w:b/>
          <w:i/>
        </w:rPr>
        <w:t xml:space="preserve">Colonia La Sierra Sección Arroyo, </w:t>
      </w:r>
      <w:r w:rsidR="00E03683" w:rsidRPr="00DE58FB">
        <w:rPr>
          <w:rFonts w:ascii="Century" w:hAnsi="Century" w:cs="Arial"/>
          <w:b/>
          <w:i/>
        </w:rPr>
        <w:t>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7645ABD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570A3D">
        <w:rPr>
          <w:rFonts w:ascii="Century" w:hAnsi="Century" w:cs="Arial"/>
          <w:color w:val="000000"/>
          <w:lang w:eastAsia="es-MX"/>
        </w:rPr>
        <w:t>OCHO</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570A3D">
        <w:rPr>
          <w:rFonts w:ascii="Century" w:hAnsi="Century" w:cs="Arial"/>
          <w:color w:val="000000"/>
          <w:lang w:eastAsia="es-MX"/>
        </w:rPr>
        <w:t>FEBRERO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570A3D">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224EA80F"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570A3D">
        <w:rPr>
          <w:rFonts w:ascii="Century" w:hAnsi="Century" w:cs="Arial"/>
          <w:color w:val="000000"/>
          <w:lang w:eastAsia="es-MX"/>
        </w:rPr>
        <w:t>veintisiete</w:t>
      </w:r>
      <w:r w:rsidR="00537253">
        <w:rPr>
          <w:rFonts w:ascii="Century" w:hAnsi="Century" w:cs="Arial"/>
          <w:color w:val="000000"/>
          <w:lang w:eastAsia="es-MX"/>
        </w:rPr>
        <w:t xml:space="preserve"> de </w:t>
      </w:r>
      <w:r w:rsidR="00570A3D">
        <w:rPr>
          <w:rFonts w:ascii="Century" w:hAnsi="Century" w:cs="Arial"/>
          <w:color w:val="000000"/>
          <w:lang w:eastAsia="es-MX"/>
        </w:rPr>
        <w:t>enero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570A3D">
        <w:rPr>
          <w:rFonts w:ascii="Century" w:hAnsi="Century" w:cs="Arial"/>
          <w:color w:val="000000"/>
          <w:lang w:eastAsia="es-MX"/>
        </w:rPr>
        <w:t>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297467">
        <w:rPr>
          <w:rFonts w:ascii="Century" w:hAnsi="Century" w:cs="Arial"/>
          <w:color w:val="000000"/>
          <w:lang w:eastAsia="es-MX"/>
        </w:rPr>
        <w:t>el</w:t>
      </w:r>
      <w:r w:rsidR="00CA1FAB" w:rsidRPr="00E03166">
        <w:rPr>
          <w:rFonts w:ascii="Century" w:hAnsi="Century" w:cs="Arial"/>
          <w:color w:val="000000"/>
          <w:lang w:eastAsia="es-MX"/>
        </w:rPr>
        <w:t xml:space="preserve"> </w:t>
      </w:r>
      <w:r w:rsidR="00CB6EE5" w:rsidRPr="00297467">
        <w:rPr>
          <w:rFonts w:ascii="Century" w:hAnsi="Century" w:cs="Arial"/>
          <w:bCs/>
          <w:color w:val="000000"/>
          <w:lang w:eastAsia="es-MX"/>
        </w:rPr>
        <w:t>C.</w:t>
      </w:r>
      <w:r w:rsidR="00297467">
        <w:rPr>
          <w:rFonts w:ascii="Century" w:hAnsi="Century" w:cs="Arial"/>
          <w:b/>
          <w:bCs/>
          <w:color w:val="000000"/>
          <w:lang w:eastAsia="es-MX"/>
        </w:rPr>
        <w:t xml:space="preserve"> </w:t>
      </w:r>
      <w:r w:rsidR="00DE58FB">
        <w:rPr>
          <w:rFonts w:ascii="Century" w:hAnsi="Century" w:cs="Arial"/>
          <w:bCs/>
          <w:color w:val="000000"/>
          <w:lang w:eastAsia="es-MX"/>
        </w:rPr>
        <w:t xml:space="preserve">Víctor Hugo </w:t>
      </w:r>
      <w:proofErr w:type="spellStart"/>
      <w:r w:rsidR="00DE58FB">
        <w:rPr>
          <w:rFonts w:ascii="Century" w:hAnsi="Century" w:cs="Arial"/>
          <w:bCs/>
          <w:color w:val="000000"/>
          <w:lang w:eastAsia="es-MX"/>
        </w:rPr>
        <w:t>Gauna</w:t>
      </w:r>
      <w:proofErr w:type="spellEnd"/>
      <w:r w:rsidR="00DE58FB">
        <w:rPr>
          <w:rFonts w:ascii="Century" w:hAnsi="Century" w:cs="Arial"/>
          <w:bCs/>
          <w:color w:val="000000"/>
          <w:lang w:eastAsia="es-MX"/>
        </w:rPr>
        <w:t xml:space="preserve"> Dávila</w:t>
      </w:r>
      <w:r w:rsidR="00297467">
        <w:rPr>
          <w:rFonts w:ascii="Century" w:hAnsi="Century" w:cs="Arial"/>
          <w:bCs/>
          <w:color w:val="000000"/>
          <w:lang w:eastAsia="es-MX"/>
        </w:rPr>
        <w:t xml:space="preserve"> representante legal de la empresa </w:t>
      </w:r>
      <w:r w:rsidR="00DE58FB">
        <w:rPr>
          <w:rFonts w:ascii="Century" w:hAnsi="Century" w:cs="Arial"/>
          <w:b/>
          <w:bCs/>
          <w:color w:val="000000"/>
          <w:lang w:eastAsia="es-MX"/>
        </w:rPr>
        <w:t>TECNOLOGÍA FUTURA DE INTERNET S.A.</w:t>
      </w:r>
      <w:r w:rsidR="00297467">
        <w:rPr>
          <w:rFonts w:ascii="Century" w:hAnsi="Century" w:cs="Arial"/>
          <w:b/>
          <w:bCs/>
          <w:color w:val="000000"/>
          <w:lang w:eastAsia="es-MX"/>
        </w:rPr>
        <w:t xml:space="preserve"> DE C.V.</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DE58FB">
        <w:rPr>
          <w:rFonts w:ascii="Century" w:hAnsi="Century" w:cs="Arial"/>
          <w:b/>
          <w:i/>
        </w:rPr>
        <w:t>Avenida Carlos A. Madrazo No. 236, Colonia Independencia,</w:t>
      </w:r>
      <w:r w:rsidR="007218DC">
        <w:rPr>
          <w:rFonts w:ascii="Century" w:hAnsi="Century" w:cs="Arial"/>
          <w:b/>
          <w:i/>
        </w:rPr>
        <w:t xml:space="preserve"> </w:t>
      </w:r>
      <w:r w:rsidR="005E0DCB" w:rsidRPr="0015784A">
        <w:rPr>
          <w:rFonts w:ascii="Century" w:hAnsi="Century" w:cs="Arial"/>
          <w:b/>
          <w:bCs/>
          <w:i/>
        </w:rPr>
        <w:t>Municipio de Teapa</w:t>
      </w:r>
      <w:r w:rsidR="00B749EE" w:rsidRPr="0015784A">
        <w:rPr>
          <w:rFonts w:ascii="Century" w:hAnsi="Century" w:cs="Arial"/>
          <w:b/>
          <w:bCs/>
          <w:i/>
        </w:rPr>
        <w:t>,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DE58FB">
        <w:rPr>
          <w:rFonts w:ascii="Century" w:hAnsi="Century" w:cs="Arial"/>
          <w:b/>
          <w:i/>
          <w:iCs/>
          <w:color w:val="000000"/>
          <w:lang w:eastAsia="es-MX"/>
        </w:rPr>
        <w:t>papel de baño y residuos de comida</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w:t>
      </w:r>
      <w:proofErr w:type="gramStart"/>
      <w:r w:rsidR="00792BAD" w:rsidRPr="00E03166">
        <w:rPr>
          <w:rFonts w:ascii="Century" w:hAnsi="Century" w:cs="Arial"/>
          <w:color w:val="000000"/>
          <w:lang w:eastAsia="es-MX"/>
        </w:rPr>
        <w:t>conforme</w:t>
      </w:r>
      <w:proofErr w:type="gramEnd"/>
      <w:r w:rsidR="00792BAD" w:rsidRPr="00E03166">
        <w:rPr>
          <w:rFonts w:ascii="Century" w:hAnsi="Century" w:cs="Arial"/>
          <w:color w:val="000000"/>
          <w:lang w:eastAsia="es-MX"/>
        </w:rPr>
        <w:t xml:space="preserv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DE58FB">
        <w:rPr>
          <w:rFonts w:ascii="Century" w:hAnsi="Century" w:cs="Arial"/>
          <w:b/>
          <w:color w:val="000000"/>
          <w:lang w:eastAsia="es-MX"/>
        </w:rPr>
        <w:t>ciento veinte</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DE58FB">
        <w:rPr>
          <w:rFonts w:ascii="Century" w:hAnsi="Century" w:cs="Arial"/>
          <w:b/>
          <w:bCs/>
          <w:color w:val="000000"/>
          <w:lang w:eastAsia="es-MX"/>
        </w:rPr>
        <w:t>120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297467">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68BC2D31" w:rsidR="002A198D" w:rsidRPr="002A198D" w:rsidRDefault="000F5E08" w:rsidP="002A198D">
      <w:pPr>
        <w:tabs>
          <w:tab w:val="left" w:pos="2865"/>
        </w:tabs>
        <w:spacing w:after="0"/>
        <w:jc w:val="center"/>
        <w:rPr>
          <w:rFonts w:ascii="Century" w:hAnsi="Century" w:cs="Arial"/>
          <w:b/>
          <w:bCs/>
        </w:rPr>
      </w:pPr>
      <w:r>
        <w:rPr>
          <w:rFonts w:ascii="Century" w:hAnsi="Century" w:cs="Arial"/>
          <w:b/>
          <w:bCs/>
          <w:color w:val="000000"/>
          <w:lang w:eastAsia="es-MX"/>
        </w:rPr>
        <w:t>DPADS-CGRA-REGRSU-</w:t>
      </w:r>
      <w:r w:rsidR="00F310A6">
        <w:rPr>
          <w:rFonts w:ascii="Century" w:hAnsi="Century" w:cs="Arial"/>
          <w:b/>
          <w:bCs/>
          <w:color w:val="000000"/>
          <w:lang w:eastAsia="es-MX"/>
        </w:rPr>
        <w:t>00</w:t>
      </w:r>
      <w:r w:rsidR="00297467">
        <w:rPr>
          <w:rFonts w:ascii="Century" w:hAnsi="Century" w:cs="Arial"/>
          <w:b/>
          <w:bCs/>
          <w:color w:val="000000"/>
          <w:lang w:eastAsia="es-MX"/>
        </w:rPr>
        <w:t>2</w:t>
      </w:r>
      <w:r w:rsidR="000057DA">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2370CB4F" w:rsidR="002C6759" w:rsidRPr="00E305BF" w:rsidRDefault="00792BAD" w:rsidP="00E305BF">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del Estado de Tabasco</w:t>
      </w:r>
      <w:r w:rsidR="007C5668" w:rsidRPr="00C363B7">
        <w:rPr>
          <w:rFonts w:ascii="Century" w:eastAsia="Times New Roman" w:hAnsi="Century" w:cs="Arial"/>
          <w:color w:val="000000"/>
          <w:lang w:eastAsia="es-MX"/>
        </w:rPr>
        <w:t>,</w:t>
      </w:r>
      <w:r w:rsidR="00BF139A" w:rsidRPr="00C363B7">
        <w:rPr>
          <w:rFonts w:ascii="Century" w:eastAsia="Times New Roman" w:hAnsi="Century" w:cs="Arial"/>
          <w:color w:val="000000"/>
          <w:lang w:eastAsia="es-MX"/>
        </w:rPr>
        <w:t xml:space="preserve"> </w:t>
      </w:r>
      <w:r w:rsidR="000057DA">
        <w:rPr>
          <w:rFonts w:ascii="Century" w:eastAsia="Times New Roman" w:hAnsi="Century" w:cs="Arial"/>
          <w:color w:val="000000"/>
          <w:lang w:eastAsia="es-MX"/>
        </w:rPr>
        <w:t xml:space="preserve">y </w:t>
      </w:r>
      <w:r w:rsidRPr="00C363B7">
        <w:rPr>
          <w:rFonts w:ascii="Century" w:eastAsia="Times New Roman" w:hAnsi="Century" w:cs="Arial"/>
          <w:color w:val="000000"/>
          <w:lang w:eastAsia="es-MX"/>
        </w:rPr>
        <w:t>su Reglamento</w:t>
      </w:r>
      <w:r w:rsidR="0082577A">
        <w:rPr>
          <w:rFonts w:ascii="Century" w:eastAsia="Times New Roman" w:hAnsi="Century" w:cs="Arial"/>
          <w:color w:val="000000"/>
          <w:lang w:eastAsia="es-MX"/>
        </w:rPr>
        <w:t>,</w:t>
      </w:r>
      <w:bookmarkStart w:id="1" w:name="_GoBack"/>
      <w:bookmarkEnd w:id="1"/>
      <w:r w:rsidR="007C5668" w:rsidRPr="00C363B7">
        <w:rPr>
          <w:rFonts w:ascii="Century" w:eastAsia="Times New Roman" w:hAnsi="Century" w:cs="Arial"/>
          <w:color w:val="000000"/>
          <w:lang w:eastAsia="es-MX"/>
        </w:rPr>
        <w:t xml:space="preserve"> </w:t>
      </w:r>
      <w:r w:rsidR="00C363B7" w:rsidRPr="00C363B7">
        <w:rPr>
          <w:rFonts w:ascii="Century" w:eastAsia="Times New Roman" w:hAnsi="Century" w:cs="Arial"/>
          <w:color w:val="000000"/>
          <w:lang w:eastAsia="es-MX"/>
        </w:rPr>
        <w:t xml:space="preserve">en el </w:t>
      </w:r>
      <w:r w:rsidR="007C5668" w:rsidRPr="00C363B7">
        <w:rPr>
          <w:rFonts w:ascii="Century" w:eastAsia="Times New Roman" w:hAnsi="Century" w:cs="Arial"/>
          <w:color w:val="000000"/>
          <w:lang w:eastAsia="es-MX"/>
        </w:rPr>
        <w:t>Reglamento de Protección Ambiental y Desarrollo Sustentable del Municipio de Teapa</w:t>
      </w:r>
      <w:r w:rsidRPr="00C363B7">
        <w:rPr>
          <w:rFonts w:ascii="Century" w:eastAsia="Times New Roman" w:hAnsi="Century" w:cs="Arial"/>
          <w:color w:val="000000"/>
          <w:lang w:eastAsia="es-MX"/>
        </w:rPr>
        <w:t xml:space="preserve">; así </w:t>
      </w:r>
      <w:r w:rsidRPr="00E305BF">
        <w:rPr>
          <w:rFonts w:ascii="Century" w:eastAsia="Times New Roman" w:hAnsi="Century" w:cs="Arial"/>
          <w:color w:val="000000"/>
          <w:lang w:eastAsia="es-MX"/>
        </w:rPr>
        <w:t>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lastRenderedPageBreak/>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lastRenderedPageBreak/>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01074DA6" w:rsidR="00792BAD" w:rsidRPr="00153E31" w:rsidRDefault="00792BAD" w:rsidP="00DE58FB">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DE58FB" w:rsidRPr="00DE58FB">
        <w:rPr>
          <w:rFonts w:ascii="Century" w:hAnsi="Century" w:cs="Arial"/>
          <w:b/>
          <w:i/>
        </w:rPr>
        <w:t xml:space="preserve"> Calle Arroyo Sane No. 101, Esquina Francisco Trujillo,</w:t>
      </w:r>
      <w:r w:rsidR="00DE58FB">
        <w:rPr>
          <w:rFonts w:ascii="Century" w:hAnsi="Century" w:cs="Arial"/>
          <w:b/>
          <w:i/>
        </w:rPr>
        <w:t xml:space="preserve"> </w:t>
      </w:r>
      <w:r w:rsidR="00DE58FB" w:rsidRPr="00DE58FB">
        <w:rPr>
          <w:rFonts w:ascii="Century" w:hAnsi="Century" w:cs="Arial"/>
          <w:b/>
          <w:i/>
        </w:rPr>
        <w:t>Colonia La Sierra Sección Arroyo, Municipio de Teapa, Tabasco</w:t>
      </w:r>
      <w:r w:rsidR="00CC11C1" w:rsidRPr="00E03166">
        <w:rPr>
          <w:rFonts w:ascii="Century" w:hAnsi="Century" w:cs="Arial"/>
          <w:i/>
          <w:iCs/>
          <w:color w:val="000000"/>
          <w:lang w:eastAsia="es-MX"/>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27CF3639" w14:textId="17D7F498" w:rsidR="007C01B1"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52CF225D" w14:textId="77777777" w:rsidR="00296DC2" w:rsidRPr="001C5FD4" w:rsidRDefault="00296DC2" w:rsidP="00296DC2">
      <w:pPr>
        <w:pStyle w:val="Textoindependiente2"/>
        <w:spacing w:line="276" w:lineRule="auto"/>
        <w:jc w:val="both"/>
        <w:rPr>
          <w:rFonts w:ascii="Century" w:hAnsi="Century" w:cs="Arial"/>
          <w:sz w:val="22"/>
          <w:szCs w:val="22"/>
          <w:lang w:val="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5A74081F" w14:textId="77777777" w:rsidR="00A4511B" w:rsidRDefault="00A4511B" w:rsidP="00A4511B">
      <w:pPr>
        <w:spacing w:after="0"/>
        <w:outlineLvl w:val="0"/>
        <w:rPr>
          <w:rFonts w:ascii="Century" w:eastAsia="Times New Roman" w:hAnsi="Century" w:cs="Arial"/>
          <w:b/>
          <w:color w:val="000000"/>
          <w:lang w:eastAsia="es-MX"/>
        </w:rPr>
      </w:pP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FC603" w14:textId="77777777" w:rsidR="00BE3FE8" w:rsidRDefault="00BE3FE8" w:rsidP="00EB55F9">
      <w:pPr>
        <w:spacing w:after="0" w:line="240" w:lineRule="auto"/>
      </w:pPr>
      <w:r>
        <w:separator/>
      </w:r>
    </w:p>
  </w:endnote>
  <w:endnote w:type="continuationSeparator" w:id="0">
    <w:p w14:paraId="3B060863" w14:textId="77777777" w:rsidR="00BE3FE8" w:rsidRDefault="00BE3FE8"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361FF740" w:rsidR="00EA4E38" w:rsidRDefault="00564830">
    <w:pPr>
      <w:pStyle w:val="Piedepgina"/>
    </w:pPr>
    <w:r>
      <w:rPr>
        <w:noProof/>
        <w:lang w:eastAsia="es-MX"/>
      </w:rPr>
      <w:drawing>
        <wp:anchor distT="0" distB="0" distL="114300" distR="114300" simplePos="0" relativeHeight="251696128" behindDoc="0" locked="0" layoutInCell="1" allowOverlap="1" wp14:anchorId="186AEC43" wp14:editId="104FAF93">
          <wp:simplePos x="0" y="0"/>
          <wp:positionH relativeFrom="margin">
            <wp:posOffset>143510</wp:posOffset>
          </wp:positionH>
          <wp:positionV relativeFrom="paragraph">
            <wp:posOffset>-73660</wp:posOffset>
          </wp:positionV>
          <wp:extent cx="5840730" cy="632460"/>
          <wp:effectExtent l="0" t="0" r="0" b="0"/>
          <wp:wrapThrough wrapText="bothSides">
            <wp:wrapPolygon edited="0">
              <wp:start x="6411" y="1952"/>
              <wp:lineTo x="5566" y="5855"/>
              <wp:lineTo x="7115" y="13663"/>
              <wp:lineTo x="7045" y="14964"/>
              <wp:lineTo x="7115" y="18867"/>
              <wp:lineTo x="14231" y="18867"/>
              <wp:lineTo x="14513" y="17566"/>
              <wp:lineTo x="14513" y="15614"/>
              <wp:lineTo x="15076" y="11711"/>
              <wp:lineTo x="15358" y="7807"/>
              <wp:lineTo x="15076" y="1952"/>
              <wp:lineTo x="6411" y="195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0730" cy="632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90875" w14:textId="77777777" w:rsidR="00BE3FE8" w:rsidRDefault="00BE3FE8" w:rsidP="00EB55F9">
      <w:pPr>
        <w:spacing w:after="0" w:line="240" w:lineRule="auto"/>
      </w:pPr>
      <w:r>
        <w:separator/>
      </w:r>
    </w:p>
  </w:footnote>
  <w:footnote w:type="continuationSeparator" w:id="0">
    <w:p w14:paraId="1CFDBF60" w14:textId="77777777" w:rsidR="00BE3FE8" w:rsidRDefault="00BE3FE8"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BE3FE8">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12C94250" w14:textId="74F95F23"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564830">
                            <w:rPr>
                              <w:rFonts w:ascii="Herman" w:hAnsi="Herman" w:cs="Arial"/>
                              <w:b/>
                              <w:color w:val="000000"/>
                              <w:sz w:val="20"/>
                              <w:szCs w:val="20"/>
                              <w:lang w:val="es-MX" w:eastAsia="es-MX"/>
                            </w:rPr>
                            <w:t>RSU-00</w:t>
                          </w:r>
                          <w:r w:rsidR="00DE58FB">
                            <w:rPr>
                              <w:rFonts w:ascii="Herman" w:hAnsi="Herman" w:cs="Arial"/>
                              <w:b/>
                              <w:color w:val="000000"/>
                              <w:sz w:val="20"/>
                              <w:szCs w:val="20"/>
                              <w:lang w:val="es-MX" w:eastAsia="es-MX"/>
                            </w:rPr>
                            <w:t>2</w:t>
                          </w:r>
                          <w:r w:rsidR="005F548C">
                            <w:rPr>
                              <w:rFonts w:ascii="Herman" w:hAnsi="Herman" w:cs="Arial"/>
                              <w:b/>
                              <w:color w:val="000000"/>
                              <w:sz w:val="20"/>
                              <w:szCs w:val="20"/>
                              <w:lang w:val="es-MX" w:eastAsia="es-MX"/>
                            </w:rPr>
                            <w:t>-</w:t>
                          </w:r>
                          <w:r w:rsidR="00564830">
                            <w:rPr>
                              <w:rFonts w:ascii="Herman" w:hAnsi="Herman" w:cs="Arial"/>
                              <w:b/>
                              <w:color w:val="000000"/>
                              <w:sz w:val="20"/>
                              <w:szCs w:val="20"/>
                              <w:lang w:val="es-MX" w:eastAsia="es-MX"/>
                            </w:rPr>
                            <w:t>2023</w:t>
                          </w:r>
                        </w:p>
                        <w:p w14:paraId="7DE5D1E3" w14:textId="4E01BD92" w:rsidR="00D7517E" w:rsidRPr="00040D0F" w:rsidRDefault="00D7517E" w:rsidP="00040D0F">
                          <w:pPr>
                            <w:spacing w:after="0"/>
                            <w:rPr>
                              <w:rFonts w:ascii="Century" w:hAnsi="Century"/>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12C94250" w14:textId="74F95F23"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564830">
                      <w:rPr>
                        <w:rFonts w:ascii="Herman" w:hAnsi="Herman" w:cs="Arial"/>
                        <w:b/>
                        <w:color w:val="000000"/>
                        <w:sz w:val="20"/>
                        <w:szCs w:val="20"/>
                        <w:lang w:val="es-MX" w:eastAsia="es-MX"/>
                      </w:rPr>
                      <w:t>RSU-00</w:t>
                    </w:r>
                    <w:r w:rsidR="00DE58FB">
                      <w:rPr>
                        <w:rFonts w:ascii="Herman" w:hAnsi="Herman" w:cs="Arial"/>
                        <w:b/>
                        <w:color w:val="000000"/>
                        <w:sz w:val="20"/>
                        <w:szCs w:val="20"/>
                        <w:lang w:val="es-MX" w:eastAsia="es-MX"/>
                      </w:rPr>
                      <w:t>2</w:t>
                    </w:r>
                    <w:r w:rsidR="005F548C">
                      <w:rPr>
                        <w:rFonts w:ascii="Herman" w:hAnsi="Herman" w:cs="Arial"/>
                        <w:b/>
                        <w:color w:val="000000"/>
                        <w:sz w:val="20"/>
                        <w:szCs w:val="20"/>
                        <w:lang w:val="es-MX" w:eastAsia="es-MX"/>
                      </w:rPr>
                      <w:t>-</w:t>
                    </w:r>
                    <w:r w:rsidR="00564830">
                      <w:rPr>
                        <w:rFonts w:ascii="Herman" w:hAnsi="Herman" w:cs="Arial"/>
                        <w:b/>
                        <w:color w:val="000000"/>
                        <w:sz w:val="20"/>
                        <w:szCs w:val="20"/>
                        <w:lang w:val="es-MX" w:eastAsia="es-MX"/>
                      </w:rPr>
                      <w:t>2023</w:t>
                    </w:r>
                  </w:p>
                  <w:p w14:paraId="7DE5D1E3" w14:textId="4E01BD92" w:rsidR="00D7517E" w:rsidRPr="00040D0F" w:rsidRDefault="00D7517E" w:rsidP="00040D0F">
                    <w:pPr>
                      <w:spacing w:after="0"/>
                      <w:rPr>
                        <w:rFonts w:ascii="Century" w:hAnsi="Century"/>
                        <w:b/>
                        <w:bCs/>
                      </w:rPr>
                    </w:pP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A41328">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A41328">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A41328">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A41328">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65BD9C3F"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035D2E5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79DC2726"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564830">
                            <w:rPr>
                              <w:rFonts w:ascii="Herman" w:hAnsi="Herman" w:cs="Arial"/>
                              <w:b/>
                              <w:color w:val="000000"/>
                              <w:sz w:val="20"/>
                              <w:szCs w:val="22"/>
                              <w:lang w:val="es-MX" w:eastAsia="es-MX"/>
                            </w:rPr>
                            <w:t>EGRSU-00</w:t>
                          </w:r>
                          <w:r w:rsidR="00DE58FB">
                            <w:rPr>
                              <w:rFonts w:ascii="Herman" w:hAnsi="Herman" w:cs="Arial"/>
                              <w:b/>
                              <w:color w:val="000000"/>
                              <w:sz w:val="20"/>
                              <w:szCs w:val="22"/>
                              <w:lang w:val="es-MX" w:eastAsia="es-MX"/>
                            </w:rPr>
                            <w:t>2</w:t>
                          </w:r>
                          <w:r w:rsidR="00564830">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79DC2726"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564830">
                      <w:rPr>
                        <w:rFonts w:ascii="Herman" w:hAnsi="Herman" w:cs="Arial"/>
                        <w:b/>
                        <w:color w:val="000000"/>
                        <w:sz w:val="20"/>
                        <w:szCs w:val="22"/>
                        <w:lang w:val="es-MX" w:eastAsia="es-MX"/>
                      </w:rPr>
                      <w:t>EGRSU-00</w:t>
                    </w:r>
                    <w:r w:rsidR="00DE58FB">
                      <w:rPr>
                        <w:rFonts w:ascii="Herman" w:hAnsi="Herman" w:cs="Arial"/>
                        <w:b/>
                        <w:color w:val="000000"/>
                        <w:sz w:val="20"/>
                        <w:szCs w:val="22"/>
                        <w:lang w:val="es-MX" w:eastAsia="es-MX"/>
                      </w:rPr>
                      <w:t>2</w:t>
                    </w:r>
                    <w:r w:rsidR="00564830">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BE3FE8">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57DA"/>
    <w:rsid w:val="000067F1"/>
    <w:rsid w:val="000109C1"/>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565A"/>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6E25"/>
    <w:rsid w:val="000F0502"/>
    <w:rsid w:val="000F5C39"/>
    <w:rsid w:val="000F5E08"/>
    <w:rsid w:val="000F6BE6"/>
    <w:rsid w:val="0010208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3349"/>
    <w:rsid w:val="00274A68"/>
    <w:rsid w:val="00277FA4"/>
    <w:rsid w:val="00280DD5"/>
    <w:rsid w:val="0028145E"/>
    <w:rsid w:val="00281ED5"/>
    <w:rsid w:val="002827B9"/>
    <w:rsid w:val="00284E87"/>
    <w:rsid w:val="002903B1"/>
    <w:rsid w:val="002924D3"/>
    <w:rsid w:val="0029531B"/>
    <w:rsid w:val="00295476"/>
    <w:rsid w:val="00296DC2"/>
    <w:rsid w:val="00297467"/>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3BAF"/>
    <w:rsid w:val="00374544"/>
    <w:rsid w:val="00375C5C"/>
    <w:rsid w:val="00375F0B"/>
    <w:rsid w:val="00377736"/>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4681"/>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830"/>
    <w:rsid w:val="00564DBA"/>
    <w:rsid w:val="00566D5E"/>
    <w:rsid w:val="005700E8"/>
    <w:rsid w:val="005701D3"/>
    <w:rsid w:val="00570A3D"/>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48C"/>
    <w:rsid w:val="005F56A6"/>
    <w:rsid w:val="00602464"/>
    <w:rsid w:val="00602E8F"/>
    <w:rsid w:val="006039D2"/>
    <w:rsid w:val="00604D86"/>
    <w:rsid w:val="00605B72"/>
    <w:rsid w:val="00611285"/>
    <w:rsid w:val="00611914"/>
    <w:rsid w:val="00612846"/>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69C"/>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577A"/>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220"/>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328"/>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C3CB2"/>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4972"/>
    <w:rsid w:val="00B55DB0"/>
    <w:rsid w:val="00B60E16"/>
    <w:rsid w:val="00B62163"/>
    <w:rsid w:val="00B6475F"/>
    <w:rsid w:val="00B679E9"/>
    <w:rsid w:val="00B72A1A"/>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6028"/>
    <w:rsid w:val="00BD6E1F"/>
    <w:rsid w:val="00BE008C"/>
    <w:rsid w:val="00BE1E51"/>
    <w:rsid w:val="00BE3899"/>
    <w:rsid w:val="00BE3FE8"/>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9A6"/>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58FB"/>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10A6"/>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A6AFD-510F-49C0-B948-5F7DE02E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Template>
  <TotalTime>747</TotalTime>
  <Pages>1</Pages>
  <Words>1619</Words>
  <Characters>8910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Axel Vega</cp:lastModifiedBy>
  <cp:revision>6</cp:revision>
  <cp:lastPrinted>2023-02-08T21:43:00Z</cp:lastPrinted>
  <dcterms:created xsi:type="dcterms:W3CDTF">2023-02-08T19:57:00Z</dcterms:created>
  <dcterms:modified xsi:type="dcterms:W3CDTF">2023-02-10T03:32:00Z</dcterms:modified>
</cp:coreProperties>
</file>